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986733" w14:textId="77777777" w:rsidR="000D30E0" w:rsidRDefault="00804507">
      <w:pPr>
        <w:spacing w:after="89"/>
        <w:ind w:left="0" w:right="269" w:firstLine="0"/>
        <w:jc w:val="right"/>
      </w:pPr>
      <w:r>
        <w:rPr>
          <w:sz w:val="24"/>
          <w:u w:val="single" w:color="000000"/>
        </w:rPr>
        <w:t>Alla Diri</w:t>
      </w:r>
      <w:r w:rsidR="00B326F9">
        <w:rPr>
          <w:sz w:val="24"/>
          <w:u w:val="single" w:color="000000"/>
        </w:rPr>
        <w:t>g</w:t>
      </w:r>
      <w:r>
        <w:rPr>
          <w:sz w:val="24"/>
          <w:u w:val="single" w:color="000000"/>
        </w:rPr>
        <w:t>ente Scolastica dell'I.C. di Gallicano</w:t>
      </w:r>
    </w:p>
    <w:p w14:paraId="26BBDE6D" w14:textId="77777777" w:rsidR="000D30E0" w:rsidRPr="002D4E83" w:rsidRDefault="00804507">
      <w:pPr>
        <w:ind w:left="144" w:firstLine="0"/>
        <w:jc w:val="left"/>
        <w:rPr>
          <w:b/>
        </w:rPr>
      </w:pPr>
      <w:r w:rsidRPr="002D4E83">
        <w:rPr>
          <w:b/>
          <w:sz w:val="24"/>
        </w:rPr>
        <w:t>Oggetto : richiesta uscita in autonomia di alunno minore</w:t>
      </w:r>
      <w:r w:rsidR="00B326F9" w:rsidRPr="002D4E83">
        <w:rPr>
          <w:b/>
          <w:sz w:val="24"/>
        </w:rPr>
        <w:t>_</w:t>
      </w:r>
      <w:r w:rsidRPr="002D4E83">
        <w:rPr>
          <w:b/>
          <w:sz w:val="24"/>
        </w:rPr>
        <w:t xml:space="preserve"> AS.</w:t>
      </w:r>
      <w:r w:rsidR="00B326F9" w:rsidRPr="002D4E83">
        <w:rPr>
          <w:b/>
          <w:sz w:val="24"/>
        </w:rPr>
        <w:t xml:space="preserve"> </w:t>
      </w:r>
      <w:r w:rsidRPr="002D4E83">
        <w:rPr>
          <w:b/>
          <w:sz w:val="24"/>
        </w:rPr>
        <w:t>2</w:t>
      </w:r>
      <w:r w:rsidR="00B326F9" w:rsidRPr="002D4E83">
        <w:rPr>
          <w:b/>
          <w:sz w:val="24"/>
        </w:rPr>
        <w:t>6_</w:t>
      </w:r>
      <w:r w:rsidRPr="002D4E83">
        <w:rPr>
          <w:b/>
          <w:sz w:val="24"/>
        </w:rPr>
        <w:t xml:space="preserve"> 2</w:t>
      </w:r>
      <w:r w:rsidR="00B326F9" w:rsidRPr="002D4E83">
        <w:rPr>
          <w:b/>
          <w:sz w:val="24"/>
        </w:rPr>
        <w:t>7</w:t>
      </w:r>
    </w:p>
    <w:p w14:paraId="1050B1B3" w14:textId="77777777" w:rsidR="000D30E0" w:rsidRDefault="00804507">
      <w:pPr>
        <w:ind w:left="91" w:right="350"/>
      </w:pPr>
      <w:r>
        <w:t>I sottoscritti</w:t>
      </w:r>
    </w:p>
    <w:p w14:paraId="02BDD90D" w14:textId="77777777" w:rsidR="000D30E0" w:rsidRDefault="00804507">
      <w:pPr>
        <w:tabs>
          <w:tab w:val="center" w:pos="5220"/>
          <w:tab w:val="center" w:pos="7385"/>
        </w:tabs>
        <w:ind w:left="0" w:firstLine="0"/>
        <w:jc w:val="left"/>
      </w:pPr>
      <w:r>
        <w:tab/>
      </w:r>
      <w:r>
        <w:tab/>
      </w:r>
    </w:p>
    <w:p w14:paraId="483C83F7" w14:textId="77777777" w:rsidR="000D30E0" w:rsidRDefault="00B326F9">
      <w:pPr>
        <w:spacing w:after="54"/>
        <w:ind w:left="62" w:firstLine="0"/>
        <w:jc w:val="left"/>
      </w:pPr>
      <w:r>
        <w:t>______________________________________________________nato a __________________ il____________________</w:t>
      </w:r>
    </w:p>
    <w:p w14:paraId="549F7612" w14:textId="77777777" w:rsidR="00B326F9" w:rsidRDefault="00B326F9">
      <w:pPr>
        <w:spacing w:after="54"/>
        <w:ind w:left="62" w:firstLine="0"/>
        <w:jc w:val="left"/>
      </w:pPr>
      <w:r>
        <w:t xml:space="preserve">Cognome e nome del padre/tutore legale </w:t>
      </w:r>
    </w:p>
    <w:p w14:paraId="04816B22" w14:textId="77777777" w:rsidR="00B326F9" w:rsidRDefault="00B326F9" w:rsidP="00B326F9">
      <w:pPr>
        <w:spacing w:after="54"/>
        <w:ind w:left="62" w:firstLine="0"/>
        <w:jc w:val="left"/>
      </w:pPr>
      <w:r>
        <w:t>______________________________________________________nat</w:t>
      </w:r>
      <w:r w:rsidR="001E70F3">
        <w:t>a</w:t>
      </w:r>
      <w:r>
        <w:t xml:space="preserve"> a __________________ il____________________</w:t>
      </w:r>
    </w:p>
    <w:p w14:paraId="73F79B9D" w14:textId="77777777" w:rsidR="00B326F9" w:rsidRDefault="00B326F9" w:rsidP="00B326F9">
      <w:pPr>
        <w:spacing w:after="54"/>
        <w:ind w:left="62" w:firstLine="0"/>
        <w:jc w:val="left"/>
      </w:pPr>
      <w:r>
        <w:t>Cognome e nome del</w:t>
      </w:r>
      <w:r w:rsidR="001E70F3">
        <w:t xml:space="preserve">la madre </w:t>
      </w:r>
      <w:r>
        <w:t xml:space="preserve">/tutore legale </w:t>
      </w:r>
    </w:p>
    <w:p w14:paraId="7D19D2F0" w14:textId="77777777" w:rsidR="00B326F9" w:rsidRDefault="00B326F9">
      <w:pPr>
        <w:spacing w:after="54"/>
        <w:ind w:left="62" w:firstLine="0"/>
        <w:jc w:val="left"/>
      </w:pPr>
    </w:p>
    <w:p w14:paraId="62BE3998" w14:textId="77777777" w:rsidR="00B326F9" w:rsidRDefault="00B326F9">
      <w:pPr>
        <w:spacing w:after="54"/>
        <w:ind w:left="62" w:firstLine="0"/>
        <w:jc w:val="left"/>
      </w:pPr>
      <w:r>
        <w:t>In qualità di genitori/tutori/dell’alunno/a _______________________________________________________________</w:t>
      </w:r>
      <w:r w:rsidR="007B73EF">
        <w:t xml:space="preserve"> </w:t>
      </w:r>
    </w:p>
    <w:p w14:paraId="36B47887" w14:textId="77777777" w:rsidR="007B73EF" w:rsidRDefault="001E70F3" w:rsidP="007B73EF">
      <w:pPr>
        <w:spacing w:after="54"/>
        <w:ind w:left="62" w:firstLine="0"/>
        <w:jc w:val="left"/>
      </w:pPr>
      <w:r>
        <w:t>n</w:t>
      </w:r>
      <w:r w:rsidR="007B73EF">
        <w:t>ato</w:t>
      </w:r>
      <w:r>
        <w:t>/</w:t>
      </w:r>
      <w:r w:rsidR="007B73EF">
        <w:t xml:space="preserve"> a ___________________________     il ___________________________</w:t>
      </w:r>
    </w:p>
    <w:p w14:paraId="448093A2" w14:textId="77777777" w:rsidR="00B326F9" w:rsidRDefault="007B73EF" w:rsidP="007B73EF">
      <w:pPr>
        <w:spacing w:after="54"/>
        <w:ind w:left="62" w:firstLine="0"/>
        <w:jc w:val="left"/>
      </w:pPr>
      <w:r>
        <w:t>iscritto</w:t>
      </w:r>
      <w:r w:rsidR="001E70F3">
        <w:t>/</w:t>
      </w:r>
      <w:r>
        <w:t>a per l’a.</w:t>
      </w:r>
      <w:r w:rsidR="001E70F3">
        <w:t xml:space="preserve"> </w:t>
      </w:r>
      <w:r>
        <w:t>s</w:t>
      </w:r>
      <w:r w:rsidR="001E70F3">
        <w:t>. _______________________________alla Scuola_______________________________________</w:t>
      </w:r>
    </w:p>
    <w:p w14:paraId="13AC775C" w14:textId="77777777" w:rsidR="007B73EF" w:rsidRDefault="007B73EF" w:rsidP="007B73EF">
      <w:pPr>
        <w:spacing w:after="54"/>
        <w:ind w:left="62" w:firstLine="0"/>
        <w:jc w:val="left"/>
      </w:pPr>
      <w:r>
        <w:t>classe _________________________  sez.______</w:t>
      </w:r>
    </w:p>
    <w:p w14:paraId="5A6BBF2A" w14:textId="77777777" w:rsidR="000D30E0" w:rsidRDefault="00804507">
      <w:pPr>
        <w:spacing w:after="225"/>
        <w:ind w:left="91" w:right="350"/>
      </w:pPr>
      <w:r>
        <w:t>ai sensi del</w:t>
      </w:r>
      <w:r w:rsidR="002D4E83">
        <w:t>l</w:t>
      </w:r>
      <w:r>
        <w:t>'art. 19 bis, commi 1 e 2, Legge 4 dicembre 2017, n. 172;</w:t>
      </w:r>
    </w:p>
    <w:p w14:paraId="729197AE" w14:textId="77777777" w:rsidR="007B73EF" w:rsidRDefault="007B73EF" w:rsidP="007B73EF">
      <w:pPr>
        <w:pStyle w:val="Paragrafoelenco"/>
        <w:numPr>
          <w:ilvl w:val="0"/>
          <w:numId w:val="2"/>
        </w:numPr>
        <w:spacing w:after="168"/>
        <w:ind w:right="350"/>
      </w:pPr>
      <w:r>
        <w:t>avendo preso in considerazione l’età del/della proprio</w:t>
      </w:r>
      <w:r w:rsidR="002D4E83">
        <w:t>/a</w:t>
      </w:r>
      <w:r>
        <w:t xml:space="preserve"> figlio/a – anni ___________ - e considerata congrua a un rientro autonomo a casa da scuola; </w:t>
      </w:r>
    </w:p>
    <w:p w14:paraId="5674DDDA" w14:textId="77777777" w:rsidR="007B73EF" w:rsidRDefault="007B73EF" w:rsidP="007B73EF">
      <w:pPr>
        <w:pStyle w:val="Paragrafoelenco"/>
        <w:numPr>
          <w:ilvl w:val="0"/>
          <w:numId w:val="2"/>
        </w:numPr>
        <w:spacing w:after="168"/>
        <w:ind w:right="350"/>
      </w:pPr>
      <w:r>
        <w:t xml:space="preserve">avendo valutato il grado di autonomia raggiunto dal/dalla proprio/a figlio/a, tale da poter giustificare un rientro non accompagnato; </w:t>
      </w:r>
    </w:p>
    <w:p w14:paraId="5C6FE6C2" w14:textId="77777777" w:rsidR="007B73EF" w:rsidRDefault="00804507" w:rsidP="007B73EF">
      <w:pPr>
        <w:pStyle w:val="Paragrafoelenco"/>
        <w:numPr>
          <w:ilvl w:val="0"/>
          <w:numId w:val="2"/>
        </w:numPr>
        <w:spacing w:after="168"/>
        <w:ind w:right="350"/>
      </w:pPr>
      <w:r>
        <w:t xml:space="preserve">valutato lo specifico contesto del percorso scuola-casa, sufficientemente sicuro, privo di percorsi o attraversamenti particolarmente rischiosi; </w:t>
      </w:r>
    </w:p>
    <w:p w14:paraId="4BF49643" w14:textId="77777777" w:rsidR="000D30E0" w:rsidRDefault="00804507" w:rsidP="007B73EF">
      <w:pPr>
        <w:spacing w:after="168"/>
        <w:ind w:left="142" w:right="350" w:firstLine="0"/>
        <w:jc w:val="left"/>
      </w:pPr>
      <w:r>
        <w:t>al fine di promuovere il processo di auto responsabilizzazione del minore</w:t>
      </w:r>
    </w:p>
    <w:p w14:paraId="013576DD" w14:textId="77777777" w:rsidR="000D30E0" w:rsidRPr="007B73EF" w:rsidRDefault="00804507">
      <w:pPr>
        <w:pStyle w:val="Titolo1"/>
        <w:spacing w:after="41"/>
        <w:ind w:left="202" w:firstLine="0"/>
        <w:jc w:val="center"/>
        <w:rPr>
          <w:b/>
        </w:rPr>
      </w:pPr>
      <w:r w:rsidRPr="007B73EF">
        <w:rPr>
          <w:b/>
          <w:sz w:val="22"/>
          <w:u w:val="none"/>
        </w:rPr>
        <w:t>AUTORIZZANO</w:t>
      </w:r>
    </w:p>
    <w:p w14:paraId="7B1DACB0" w14:textId="77777777" w:rsidR="000D30E0" w:rsidRDefault="007B73EF">
      <w:pPr>
        <w:spacing w:after="236"/>
        <w:ind w:left="91" w:right="350"/>
      </w:pPr>
      <w:r>
        <w:t>L’I</w:t>
      </w:r>
      <w:r w:rsidR="00804507">
        <w:t>stituzione scolastica,</w:t>
      </w:r>
    </w:p>
    <w:p w14:paraId="3C76C2D1" w14:textId="77777777" w:rsidR="000D30E0" w:rsidRDefault="00804507">
      <w:pPr>
        <w:numPr>
          <w:ilvl w:val="0"/>
          <w:numId w:val="1"/>
        </w:numPr>
        <w:spacing w:after="127"/>
        <w:ind w:left="1248" w:hanging="413"/>
        <w:jc w:val="left"/>
      </w:pPr>
      <w:r>
        <w:rPr>
          <w:u w:val="single" w:color="000000"/>
        </w:rPr>
        <w:t>al termine delle lezioni della mattina</w:t>
      </w:r>
      <w:r>
        <w:rPr>
          <w:noProof/>
        </w:rPr>
        <w:drawing>
          <wp:inline distT="0" distB="0" distL="0" distR="0" wp14:anchorId="636F9197" wp14:editId="4A314404">
            <wp:extent cx="18288" cy="21342"/>
            <wp:effectExtent l="0" t="0" r="0" b="0"/>
            <wp:docPr id="2305" name="Picture 2305"/>
            <wp:cNvGraphicFramePr/>
            <a:graphic xmlns:a="http://schemas.openxmlformats.org/drawingml/2006/main">
              <a:graphicData uri="http://schemas.openxmlformats.org/drawingml/2006/picture">
                <pic:pic xmlns:pic="http://schemas.openxmlformats.org/drawingml/2006/picture">
                  <pic:nvPicPr>
                    <pic:cNvPr id="2305" name="Picture 2305"/>
                    <pic:cNvPicPr/>
                  </pic:nvPicPr>
                  <pic:blipFill>
                    <a:blip r:embed="rId5"/>
                    <a:stretch>
                      <a:fillRect/>
                    </a:stretch>
                  </pic:blipFill>
                  <pic:spPr>
                    <a:xfrm>
                      <a:off x="0" y="0"/>
                      <a:ext cx="18288" cy="21342"/>
                    </a:xfrm>
                    <a:prstGeom prst="rect">
                      <a:avLst/>
                    </a:prstGeom>
                  </pic:spPr>
                </pic:pic>
              </a:graphicData>
            </a:graphic>
          </wp:inline>
        </w:drawing>
      </w:r>
    </w:p>
    <w:p w14:paraId="331C99ED" w14:textId="77777777" w:rsidR="000D30E0" w:rsidRDefault="00804507">
      <w:pPr>
        <w:numPr>
          <w:ilvl w:val="0"/>
          <w:numId w:val="1"/>
        </w:numPr>
        <w:spacing w:after="127"/>
        <w:ind w:left="1248" w:hanging="413"/>
        <w:jc w:val="left"/>
      </w:pPr>
      <w:r>
        <w:rPr>
          <w:u w:val="single" w:color="000000"/>
        </w:rPr>
        <w:t>al termine delle lezioni curricolari pomeridiane,</w:t>
      </w:r>
    </w:p>
    <w:p w14:paraId="6B49F64E" w14:textId="77777777" w:rsidR="000D30E0" w:rsidRDefault="00804507">
      <w:pPr>
        <w:numPr>
          <w:ilvl w:val="0"/>
          <w:numId w:val="1"/>
        </w:numPr>
        <w:spacing w:after="127"/>
        <w:ind w:left="1248" w:hanging="413"/>
        <w:jc w:val="left"/>
      </w:pPr>
      <w:r>
        <w:rPr>
          <w:u w:val="single" w:color="000000"/>
        </w:rPr>
        <w:t>al termine delle lezioni extracurricolari pomeridiane,</w:t>
      </w:r>
    </w:p>
    <w:p w14:paraId="0F7B0D0B" w14:textId="77777777" w:rsidR="000D30E0" w:rsidRDefault="00804507">
      <w:pPr>
        <w:numPr>
          <w:ilvl w:val="0"/>
          <w:numId w:val="1"/>
        </w:numPr>
        <w:spacing w:after="47"/>
        <w:ind w:left="1248" w:hanging="413"/>
        <w:jc w:val="left"/>
      </w:pPr>
      <w:r>
        <w:rPr>
          <w:u w:val="single" w:color="000000"/>
        </w:rPr>
        <w:t>al termine anticipato delle lezioni della mattina, SOLO SE PREVENTIVAMENTE COMUNICATO DALLA</w:t>
      </w:r>
      <w:r>
        <w:t xml:space="preserve"> </w:t>
      </w:r>
      <w:r>
        <w:rPr>
          <w:u w:val="single" w:color="000000"/>
        </w:rPr>
        <w:t>SCUOIA TRAMITE CIRCOLARE INSERITA NEL REGISTRO ELETTRONICO ED ESIBITA AL</w:t>
      </w:r>
      <w:r>
        <w:t xml:space="preserve"> </w:t>
      </w:r>
      <w:r>
        <w:rPr>
          <w:u w:val="single" w:color="000000"/>
        </w:rPr>
        <w:t>DOCENTE IN SERVIZIO</w:t>
      </w:r>
    </w:p>
    <w:p w14:paraId="7EB01876" w14:textId="77777777" w:rsidR="000D30E0" w:rsidRDefault="00804507">
      <w:pPr>
        <w:pStyle w:val="Titolo1"/>
        <w:ind w:left="1215"/>
      </w:pPr>
      <w:r>
        <w:t>NELL' ORA PRECEDENTE ALL' USCITA FIRMA Dl PRESA VISIONE DELL' AVVISO DA PARTE DEI GENITORI'</w:t>
      </w:r>
      <w:r>
        <w:rPr>
          <w:noProof/>
        </w:rPr>
        <w:drawing>
          <wp:inline distT="0" distB="0" distL="0" distR="0" wp14:anchorId="5F0B3873" wp14:editId="4C817C4D">
            <wp:extent cx="3048" cy="9147"/>
            <wp:effectExtent l="0" t="0" r="0" b="0"/>
            <wp:docPr id="2306" name="Picture 2306"/>
            <wp:cNvGraphicFramePr/>
            <a:graphic xmlns:a="http://schemas.openxmlformats.org/drawingml/2006/main">
              <a:graphicData uri="http://schemas.openxmlformats.org/drawingml/2006/picture">
                <pic:pic xmlns:pic="http://schemas.openxmlformats.org/drawingml/2006/picture">
                  <pic:nvPicPr>
                    <pic:cNvPr id="2306" name="Picture 2306"/>
                    <pic:cNvPicPr/>
                  </pic:nvPicPr>
                  <pic:blipFill>
                    <a:blip r:embed="rId6"/>
                    <a:stretch>
                      <a:fillRect/>
                    </a:stretch>
                  </pic:blipFill>
                  <pic:spPr>
                    <a:xfrm>
                      <a:off x="0" y="0"/>
                      <a:ext cx="3048" cy="9147"/>
                    </a:xfrm>
                    <a:prstGeom prst="rect">
                      <a:avLst/>
                    </a:prstGeom>
                  </pic:spPr>
                </pic:pic>
              </a:graphicData>
            </a:graphic>
          </wp:inline>
        </w:drawing>
      </w:r>
    </w:p>
    <w:p w14:paraId="44A77348" w14:textId="77777777" w:rsidR="002B1EE9" w:rsidRDefault="001E70F3" w:rsidP="002D4E83">
      <w:r>
        <w:t>a</w:t>
      </w:r>
      <w:r w:rsidR="002B1EE9">
        <w:t xml:space="preserve"> consentire l’uscita autonoma del minore dai locali della scuola, consapevoli che, al di fuori dell’orario didattico, la vigilanza ricade interamente sulla famiglia ed esonerando il personale scolastico dalla responsabilità connessa all’adempimento dell’obbligo di vigilanza, anche nella salita e discesa dal mezzo di trasporto o nel tempo di sosta alla fermata autorizzata. </w:t>
      </w:r>
    </w:p>
    <w:p w14:paraId="66FE7A21" w14:textId="77777777" w:rsidR="002B1EE9" w:rsidRDefault="002B1EE9" w:rsidP="002B1EE9">
      <w:r w:rsidRPr="002B1EE9">
        <w:rPr>
          <w:b/>
        </w:rPr>
        <w:t xml:space="preserve">I sottoscritti </w:t>
      </w:r>
      <w:r w:rsidRPr="001E70F3">
        <w:rPr>
          <w:b/>
          <w:u w:val="single"/>
        </w:rPr>
        <w:t>dichiarano pertanto</w:t>
      </w:r>
      <w:r>
        <w:t xml:space="preserve">: </w:t>
      </w:r>
    </w:p>
    <w:p w14:paraId="4BA0302F" w14:textId="77777777" w:rsidR="002B1EE9" w:rsidRDefault="002B1EE9" w:rsidP="002B1EE9">
      <w:pPr>
        <w:pStyle w:val="Paragrafoelenco"/>
        <w:numPr>
          <w:ilvl w:val="0"/>
          <w:numId w:val="4"/>
        </w:numPr>
      </w:pPr>
      <w:r>
        <w:t xml:space="preserve">che il/la proprio/a figlio/a è dotato/a dell’adeguata maturità psico-fisica per un rientro autonomo a casa in sicurezza; </w:t>
      </w:r>
    </w:p>
    <w:p w14:paraId="5B656000" w14:textId="77777777" w:rsidR="002B1EE9" w:rsidRPr="002B1EE9" w:rsidRDefault="002B1EE9" w:rsidP="002B1EE9">
      <w:pPr>
        <w:pStyle w:val="Paragrafoelenco"/>
        <w:numPr>
          <w:ilvl w:val="0"/>
          <w:numId w:val="4"/>
        </w:numPr>
      </w:pPr>
      <w:r>
        <w:t>che il minore conosce ed ha già percorso autonomamente e senza accompagnatori il tragitto casa-scuola;</w:t>
      </w:r>
    </w:p>
    <w:p w14:paraId="5B20D38A" w14:textId="77777777" w:rsidR="002B1EE9" w:rsidRDefault="002B1EE9" w:rsidP="002B1EE9">
      <w:r w:rsidRPr="002B1EE9">
        <w:rPr>
          <w:b/>
        </w:rPr>
        <w:t xml:space="preserve">I sottoscritti </w:t>
      </w:r>
      <w:r w:rsidR="001E70F3">
        <w:rPr>
          <w:b/>
          <w:u w:val="single"/>
        </w:rPr>
        <w:t>si impegnano</w:t>
      </w:r>
      <w:r w:rsidRPr="001E70F3">
        <w:rPr>
          <w:b/>
          <w:u w:val="single"/>
        </w:rPr>
        <w:t xml:space="preserve"> altresì</w:t>
      </w:r>
      <w:r>
        <w:t xml:space="preserve">: </w:t>
      </w:r>
    </w:p>
    <w:p w14:paraId="1560326C" w14:textId="77777777" w:rsidR="002B1EE9" w:rsidRDefault="002B1EE9" w:rsidP="002B1EE9">
      <w:pPr>
        <w:pStyle w:val="Paragrafoelenco"/>
        <w:numPr>
          <w:ilvl w:val="0"/>
          <w:numId w:val="4"/>
        </w:numPr>
      </w:pPr>
      <w:r>
        <w:t xml:space="preserve">a dare chiare istruzioni affinché il minore rientri direttamente al proprio domicilio, senza divagazioni; </w:t>
      </w:r>
    </w:p>
    <w:p w14:paraId="267B122F" w14:textId="77777777" w:rsidR="002B1EE9" w:rsidRDefault="002B1EE9" w:rsidP="002B1EE9">
      <w:pPr>
        <w:pStyle w:val="Paragrafoelenco"/>
        <w:numPr>
          <w:ilvl w:val="0"/>
          <w:numId w:val="4"/>
        </w:numPr>
      </w:pPr>
      <w:r>
        <w:t>ad informare tempestivamente la scuola qualora le condizioni di sicurezza abbiano a modificarsi</w:t>
      </w:r>
      <w:r w:rsidR="002D4E83">
        <w:t xml:space="preserve">. </w:t>
      </w:r>
      <w:r>
        <w:t xml:space="preserve"> </w:t>
      </w:r>
    </w:p>
    <w:p w14:paraId="5A754A59" w14:textId="77777777" w:rsidR="002D4E83" w:rsidRDefault="002D4E83" w:rsidP="002D4E83">
      <w:r>
        <w:t xml:space="preserve">_________________________, __________________ </w:t>
      </w:r>
    </w:p>
    <w:p w14:paraId="60B217CA" w14:textId="77777777" w:rsidR="002D4E83" w:rsidRDefault="002D4E83" w:rsidP="002D4E83">
      <w:pPr>
        <w:spacing w:after="67"/>
        <w:ind w:left="5684" w:right="350"/>
      </w:pPr>
      <w:r>
        <w:t>Gli esercenti la responsabilità genitoriale (*)</w:t>
      </w:r>
    </w:p>
    <w:p w14:paraId="2B4789F5" w14:textId="77777777" w:rsidR="002D4E83" w:rsidRDefault="002D4E83">
      <w:pPr>
        <w:spacing w:after="67"/>
        <w:ind w:left="5684" w:right="350"/>
      </w:pPr>
      <w:r>
        <w:t xml:space="preserve">___________________________________ </w:t>
      </w:r>
    </w:p>
    <w:p w14:paraId="72845338" w14:textId="77777777" w:rsidR="002D4E83" w:rsidRDefault="002D4E83">
      <w:pPr>
        <w:spacing w:after="67"/>
        <w:ind w:left="5684" w:right="350"/>
      </w:pPr>
      <w:r>
        <w:t>___________________________________</w:t>
      </w:r>
    </w:p>
    <w:p w14:paraId="597975AA" w14:textId="77777777" w:rsidR="0041128B" w:rsidRDefault="002D4E83" w:rsidP="002D4E83">
      <w:pPr>
        <w:spacing w:after="292" w:line="216" w:lineRule="auto"/>
        <w:ind w:left="197"/>
      </w:pPr>
      <w:r>
        <w:rPr>
          <w:noProof/>
        </w:rPr>
        <w:drawing>
          <wp:inline distT="0" distB="0" distL="0" distR="0" wp14:anchorId="0FA99894" wp14:editId="784F1D6F">
            <wp:extent cx="1786128" cy="140247"/>
            <wp:effectExtent l="0" t="0" r="0" b="0"/>
            <wp:docPr id="2" name="Picture 2576"/>
            <wp:cNvGraphicFramePr/>
            <a:graphic xmlns:a="http://schemas.openxmlformats.org/drawingml/2006/main">
              <a:graphicData uri="http://schemas.openxmlformats.org/drawingml/2006/picture">
                <pic:pic xmlns:pic="http://schemas.openxmlformats.org/drawingml/2006/picture">
                  <pic:nvPicPr>
                    <pic:cNvPr id="2576" name="Picture 2576"/>
                    <pic:cNvPicPr/>
                  </pic:nvPicPr>
                  <pic:blipFill>
                    <a:blip r:embed="rId7"/>
                    <a:stretch>
                      <a:fillRect/>
                    </a:stretch>
                  </pic:blipFill>
                  <pic:spPr>
                    <a:xfrm>
                      <a:off x="0" y="0"/>
                      <a:ext cx="1786128" cy="140247"/>
                    </a:xfrm>
                    <a:prstGeom prst="rect">
                      <a:avLst/>
                    </a:prstGeom>
                  </pic:spPr>
                </pic:pic>
              </a:graphicData>
            </a:graphic>
          </wp:inline>
        </w:drawing>
      </w:r>
      <w:r>
        <w:t xml:space="preserve"> anche se separati/divorziati.</w:t>
      </w:r>
    </w:p>
    <w:p w14:paraId="23A3F15F" w14:textId="77777777" w:rsidR="002D4E83" w:rsidRDefault="002D4E83" w:rsidP="0071681E">
      <w:pPr>
        <w:spacing w:after="292" w:line="216" w:lineRule="auto"/>
        <w:ind w:left="197"/>
      </w:pPr>
      <w:r>
        <w:t>Qualora l'autorizzazione sia firmata da un solo esercente,' si intenderà che l'autorizzazione sia stata condivisa da entrambi. In presenza di affidatario, individuato dal giudice, deve essere depositato agli atti della scuola copia del documento giudiziale che predispone l'affidamento.</w:t>
      </w:r>
    </w:p>
    <w:sectPr w:rsidR="002D4E83" w:rsidSect="00B326F9">
      <w:pgSz w:w="11904" w:h="16834"/>
      <w:pgMar w:top="426" w:right="888" w:bottom="1440" w:left="5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3.5pt;visibility:visible;mso-wrap-style:square" o:bullet="t">
        <v:imagedata r:id="rId1" o:title=""/>
      </v:shape>
    </w:pict>
  </w:numPicBullet>
  <w:abstractNum w:abstractNumId="0" w15:restartNumberingAfterBreak="0">
    <w:nsid w:val="24104460"/>
    <w:multiLevelType w:val="hybridMultilevel"/>
    <w:tmpl w:val="B9823EEC"/>
    <w:lvl w:ilvl="0" w:tplc="7486D16C">
      <w:start w:val="1"/>
      <w:numFmt w:val="bullet"/>
      <w:lvlText w:val=""/>
      <w:lvlPicBulletId w:val="0"/>
      <w:lvlJc w:val="left"/>
      <w:pPr>
        <w:tabs>
          <w:tab w:val="num" w:pos="720"/>
        </w:tabs>
        <w:ind w:left="720" w:hanging="360"/>
      </w:pPr>
      <w:rPr>
        <w:rFonts w:ascii="Symbol" w:hAnsi="Symbol" w:hint="default"/>
      </w:rPr>
    </w:lvl>
    <w:lvl w:ilvl="1" w:tplc="ABB8560C" w:tentative="1">
      <w:start w:val="1"/>
      <w:numFmt w:val="bullet"/>
      <w:lvlText w:val=""/>
      <w:lvlJc w:val="left"/>
      <w:pPr>
        <w:tabs>
          <w:tab w:val="num" w:pos="1440"/>
        </w:tabs>
        <w:ind w:left="1440" w:hanging="360"/>
      </w:pPr>
      <w:rPr>
        <w:rFonts w:ascii="Symbol" w:hAnsi="Symbol" w:hint="default"/>
      </w:rPr>
    </w:lvl>
    <w:lvl w:ilvl="2" w:tplc="8566FEF4" w:tentative="1">
      <w:start w:val="1"/>
      <w:numFmt w:val="bullet"/>
      <w:lvlText w:val=""/>
      <w:lvlJc w:val="left"/>
      <w:pPr>
        <w:tabs>
          <w:tab w:val="num" w:pos="2160"/>
        </w:tabs>
        <w:ind w:left="2160" w:hanging="360"/>
      </w:pPr>
      <w:rPr>
        <w:rFonts w:ascii="Symbol" w:hAnsi="Symbol" w:hint="default"/>
      </w:rPr>
    </w:lvl>
    <w:lvl w:ilvl="3" w:tplc="59A46556" w:tentative="1">
      <w:start w:val="1"/>
      <w:numFmt w:val="bullet"/>
      <w:lvlText w:val=""/>
      <w:lvlJc w:val="left"/>
      <w:pPr>
        <w:tabs>
          <w:tab w:val="num" w:pos="2880"/>
        </w:tabs>
        <w:ind w:left="2880" w:hanging="360"/>
      </w:pPr>
      <w:rPr>
        <w:rFonts w:ascii="Symbol" w:hAnsi="Symbol" w:hint="default"/>
      </w:rPr>
    </w:lvl>
    <w:lvl w:ilvl="4" w:tplc="EB0E1F5E" w:tentative="1">
      <w:start w:val="1"/>
      <w:numFmt w:val="bullet"/>
      <w:lvlText w:val=""/>
      <w:lvlJc w:val="left"/>
      <w:pPr>
        <w:tabs>
          <w:tab w:val="num" w:pos="3600"/>
        </w:tabs>
        <w:ind w:left="3600" w:hanging="360"/>
      </w:pPr>
      <w:rPr>
        <w:rFonts w:ascii="Symbol" w:hAnsi="Symbol" w:hint="default"/>
      </w:rPr>
    </w:lvl>
    <w:lvl w:ilvl="5" w:tplc="B1B89030" w:tentative="1">
      <w:start w:val="1"/>
      <w:numFmt w:val="bullet"/>
      <w:lvlText w:val=""/>
      <w:lvlJc w:val="left"/>
      <w:pPr>
        <w:tabs>
          <w:tab w:val="num" w:pos="4320"/>
        </w:tabs>
        <w:ind w:left="4320" w:hanging="360"/>
      </w:pPr>
      <w:rPr>
        <w:rFonts w:ascii="Symbol" w:hAnsi="Symbol" w:hint="default"/>
      </w:rPr>
    </w:lvl>
    <w:lvl w:ilvl="6" w:tplc="2C449986" w:tentative="1">
      <w:start w:val="1"/>
      <w:numFmt w:val="bullet"/>
      <w:lvlText w:val=""/>
      <w:lvlJc w:val="left"/>
      <w:pPr>
        <w:tabs>
          <w:tab w:val="num" w:pos="5040"/>
        </w:tabs>
        <w:ind w:left="5040" w:hanging="360"/>
      </w:pPr>
      <w:rPr>
        <w:rFonts w:ascii="Symbol" w:hAnsi="Symbol" w:hint="default"/>
      </w:rPr>
    </w:lvl>
    <w:lvl w:ilvl="7" w:tplc="1C123BCC" w:tentative="1">
      <w:start w:val="1"/>
      <w:numFmt w:val="bullet"/>
      <w:lvlText w:val=""/>
      <w:lvlJc w:val="left"/>
      <w:pPr>
        <w:tabs>
          <w:tab w:val="num" w:pos="5760"/>
        </w:tabs>
        <w:ind w:left="5760" w:hanging="360"/>
      </w:pPr>
      <w:rPr>
        <w:rFonts w:ascii="Symbol" w:hAnsi="Symbol" w:hint="default"/>
      </w:rPr>
    </w:lvl>
    <w:lvl w:ilvl="8" w:tplc="5BBCBC6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46E47B2"/>
    <w:multiLevelType w:val="hybridMultilevel"/>
    <w:tmpl w:val="A606A4A4"/>
    <w:lvl w:ilvl="0" w:tplc="1916D5AC">
      <w:numFmt w:val="bullet"/>
      <w:lvlText w:val="-"/>
      <w:lvlJc w:val="left"/>
      <w:pPr>
        <w:ind w:left="427" w:hanging="360"/>
      </w:pPr>
      <w:rPr>
        <w:rFonts w:ascii="Calibri" w:eastAsia="Calibri" w:hAnsi="Calibri" w:cs="Calibri" w:hint="default"/>
      </w:rPr>
    </w:lvl>
    <w:lvl w:ilvl="1" w:tplc="04100003" w:tentative="1">
      <w:start w:val="1"/>
      <w:numFmt w:val="bullet"/>
      <w:lvlText w:val="o"/>
      <w:lvlJc w:val="left"/>
      <w:pPr>
        <w:ind w:left="1147" w:hanging="360"/>
      </w:pPr>
      <w:rPr>
        <w:rFonts w:ascii="Courier New" w:hAnsi="Courier New" w:cs="Courier New" w:hint="default"/>
      </w:rPr>
    </w:lvl>
    <w:lvl w:ilvl="2" w:tplc="04100005" w:tentative="1">
      <w:start w:val="1"/>
      <w:numFmt w:val="bullet"/>
      <w:lvlText w:val=""/>
      <w:lvlJc w:val="left"/>
      <w:pPr>
        <w:ind w:left="1867" w:hanging="360"/>
      </w:pPr>
      <w:rPr>
        <w:rFonts w:ascii="Wingdings" w:hAnsi="Wingdings" w:hint="default"/>
      </w:rPr>
    </w:lvl>
    <w:lvl w:ilvl="3" w:tplc="04100001" w:tentative="1">
      <w:start w:val="1"/>
      <w:numFmt w:val="bullet"/>
      <w:lvlText w:val=""/>
      <w:lvlJc w:val="left"/>
      <w:pPr>
        <w:ind w:left="2587" w:hanging="360"/>
      </w:pPr>
      <w:rPr>
        <w:rFonts w:ascii="Symbol" w:hAnsi="Symbol" w:hint="default"/>
      </w:rPr>
    </w:lvl>
    <w:lvl w:ilvl="4" w:tplc="04100003" w:tentative="1">
      <w:start w:val="1"/>
      <w:numFmt w:val="bullet"/>
      <w:lvlText w:val="o"/>
      <w:lvlJc w:val="left"/>
      <w:pPr>
        <w:ind w:left="3307" w:hanging="360"/>
      </w:pPr>
      <w:rPr>
        <w:rFonts w:ascii="Courier New" w:hAnsi="Courier New" w:cs="Courier New" w:hint="default"/>
      </w:rPr>
    </w:lvl>
    <w:lvl w:ilvl="5" w:tplc="04100005" w:tentative="1">
      <w:start w:val="1"/>
      <w:numFmt w:val="bullet"/>
      <w:lvlText w:val=""/>
      <w:lvlJc w:val="left"/>
      <w:pPr>
        <w:ind w:left="4027" w:hanging="360"/>
      </w:pPr>
      <w:rPr>
        <w:rFonts w:ascii="Wingdings" w:hAnsi="Wingdings" w:hint="default"/>
      </w:rPr>
    </w:lvl>
    <w:lvl w:ilvl="6" w:tplc="04100001" w:tentative="1">
      <w:start w:val="1"/>
      <w:numFmt w:val="bullet"/>
      <w:lvlText w:val=""/>
      <w:lvlJc w:val="left"/>
      <w:pPr>
        <w:ind w:left="4747" w:hanging="360"/>
      </w:pPr>
      <w:rPr>
        <w:rFonts w:ascii="Symbol" w:hAnsi="Symbol" w:hint="default"/>
      </w:rPr>
    </w:lvl>
    <w:lvl w:ilvl="7" w:tplc="04100003" w:tentative="1">
      <w:start w:val="1"/>
      <w:numFmt w:val="bullet"/>
      <w:lvlText w:val="o"/>
      <w:lvlJc w:val="left"/>
      <w:pPr>
        <w:ind w:left="5467" w:hanging="360"/>
      </w:pPr>
      <w:rPr>
        <w:rFonts w:ascii="Courier New" w:hAnsi="Courier New" w:cs="Courier New" w:hint="default"/>
      </w:rPr>
    </w:lvl>
    <w:lvl w:ilvl="8" w:tplc="04100005" w:tentative="1">
      <w:start w:val="1"/>
      <w:numFmt w:val="bullet"/>
      <w:lvlText w:val=""/>
      <w:lvlJc w:val="left"/>
      <w:pPr>
        <w:ind w:left="6187" w:hanging="360"/>
      </w:pPr>
      <w:rPr>
        <w:rFonts w:ascii="Wingdings" w:hAnsi="Wingdings" w:hint="default"/>
      </w:rPr>
    </w:lvl>
  </w:abstractNum>
  <w:abstractNum w:abstractNumId="2" w15:restartNumberingAfterBreak="0">
    <w:nsid w:val="454E7BDA"/>
    <w:multiLevelType w:val="hybridMultilevel"/>
    <w:tmpl w:val="7FE4B2B4"/>
    <w:lvl w:ilvl="0" w:tplc="37A2C1AE">
      <w:start w:val="1"/>
      <w:numFmt w:val="decimal"/>
      <w:lvlText w:val="%1."/>
      <w:lvlJc w:val="left"/>
      <w:pPr>
        <w:ind w:left="1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CC88B30">
      <w:start w:val="1"/>
      <w:numFmt w:val="lowerLetter"/>
      <w:lvlText w:val="%2"/>
      <w:lvlJc w:val="left"/>
      <w:pPr>
        <w:ind w:left="1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0B46158">
      <w:start w:val="1"/>
      <w:numFmt w:val="lowerRoman"/>
      <w:lvlText w:val="%3"/>
      <w:lvlJc w:val="left"/>
      <w:pPr>
        <w:ind w:left="26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3BEF0C4">
      <w:start w:val="1"/>
      <w:numFmt w:val="decimal"/>
      <w:lvlText w:val="%4"/>
      <w:lvlJc w:val="left"/>
      <w:pPr>
        <w:ind w:left="3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0387178">
      <w:start w:val="1"/>
      <w:numFmt w:val="lowerLetter"/>
      <w:lvlText w:val="%5"/>
      <w:lvlJc w:val="left"/>
      <w:pPr>
        <w:ind w:left="40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5EC6FD8">
      <w:start w:val="1"/>
      <w:numFmt w:val="lowerRoman"/>
      <w:lvlText w:val="%6"/>
      <w:lvlJc w:val="left"/>
      <w:pPr>
        <w:ind w:left="4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19A8F10">
      <w:start w:val="1"/>
      <w:numFmt w:val="decimal"/>
      <w:lvlText w:val="%7"/>
      <w:lvlJc w:val="left"/>
      <w:pPr>
        <w:ind w:left="55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2BE172E">
      <w:start w:val="1"/>
      <w:numFmt w:val="lowerLetter"/>
      <w:lvlText w:val="%8"/>
      <w:lvlJc w:val="left"/>
      <w:pPr>
        <w:ind w:left="62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2C3A1C">
      <w:start w:val="1"/>
      <w:numFmt w:val="lowerRoman"/>
      <w:lvlText w:val="%9"/>
      <w:lvlJc w:val="left"/>
      <w:pPr>
        <w:ind w:left="69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3AC00FB"/>
    <w:multiLevelType w:val="hybridMultilevel"/>
    <w:tmpl w:val="865A93D0"/>
    <w:lvl w:ilvl="0" w:tplc="04100001">
      <w:start w:val="1"/>
      <w:numFmt w:val="bullet"/>
      <w:lvlText w:val=""/>
      <w:lvlJc w:val="left"/>
      <w:pPr>
        <w:ind w:left="1590" w:hanging="360"/>
      </w:pPr>
      <w:rPr>
        <w:rFonts w:ascii="Symbol" w:hAnsi="Symbol" w:hint="default"/>
      </w:rPr>
    </w:lvl>
    <w:lvl w:ilvl="1" w:tplc="04100003" w:tentative="1">
      <w:start w:val="1"/>
      <w:numFmt w:val="bullet"/>
      <w:lvlText w:val="o"/>
      <w:lvlJc w:val="left"/>
      <w:pPr>
        <w:ind w:left="2310" w:hanging="360"/>
      </w:pPr>
      <w:rPr>
        <w:rFonts w:ascii="Courier New" w:hAnsi="Courier New" w:cs="Courier New" w:hint="default"/>
      </w:rPr>
    </w:lvl>
    <w:lvl w:ilvl="2" w:tplc="04100005" w:tentative="1">
      <w:start w:val="1"/>
      <w:numFmt w:val="bullet"/>
      <w:lvlText w:val=""/>
      <w:lvlJc w:val="left"/>
      <w:pPr>
        <w:ind w:left="3030" w:hanging="360"/>
      </w:pPr>
      <w:rPr>
        <w:rFonts w:ascii="Wingdings" w:hAnsi="Wingdings" w:hint="default"/>
      </w:rPr>
    </w:lvl>
    <w:lvl w:ilvl="3" w:tplc="04100001" w:tentative="1">
      <w:start w:val="1"/>
      <w:numFmt w:val="bullet"/>
      <w:lvlText w:val=""/>
      <w:lvlJc w:val="left"/>
      <w:pPr>
        <w:ind w:left="3750" w:hanging="360"/>
      </w:pPr>
      <w:rPr>
        <w:rFonts w:ascii="Symbol" w:hAnsi="Symbol" w:hint="default"/>
      </w:rPr>
    </w:lvl>
    <w:lvl w:ilvl="4" w:tplc="04100003" w:tentative="1">
      <w:start w:val="1"/>
      <w:numFmt w:val="bullet"/>
      <w:lvlText w:val="o"/>
      <w:lvlJc w:val="left"/>
      <w:pPr>
        <w:ind w:left="4470" w:hanging="360"/>
      </w:pPr>
      <w:rPr>
        <w:rFonts w:ascii="Courier New" w:hAnsi="Courier New" w:cs="Courier New" w:hint="default"/>
      </w:rPr>
    </w:lvl>
    <w:lvl w:ilvl="5" w:tplc="04100005" w:tentative="1">
      <w:start w:val="1"/>
      <w:numFmt w:val="bullet"/>
      <w:lvlText w:val=""/>
      <w:lvlJc w:val="left"/>
      <w:pPr>
        <w:ind w:left="5190" w:hanging="360"/>
      </w:pPr>
      <w:rPr>
        <w:rFonts w:ascii="Wingdings" w:hAnsi="Wingdings" w:hint="default"/>
      </w:rPr>
    </w:lvl>
    <w:lvl w:ilvl="6" w:tplc="04100001" w:tentative="1">
      <w:start w:val="1"/>
      <w:numFmt w:val="bullet"/>
      <w:lvlText w:val=""/>
      <w:lvlJc w:val="left"/>
      <w:pPr>
        <w:ind w:left="5910" w:hanging="360"/>
      </w:pPr>
      <w:rPr>
        <w:rFonts w:ascii="Symbol" w:hAnsi="Symbol" w:hint="default"/>
      </w:rPr>
    </w:lvl>
    <w:lvl w:ilvl="7" w:tplc="04100003" w:tentative="1">
      <w:start w:val="1"/>
      <w:numFmt w:val="bullet"/>
      <w:lvlText w:val="o"/>
      <w:lvlJc w:val="left"/>
      <w:pPr>
        <w:ind w:left="6630" w:hanging="360"/>
      </w:pPr>
      <w:rPr>
        <w:rFonts w:ascii="Courier New" w:hAnsi="Courier New" w:cs="Courier New" w:hint="default"/>
      </w:rPr>
    </w:lvl>
    <w:lvl w:ilvl="8" w:tplc="04100005" w:tentative="1">
      <w:start w:val="1"/>
      <w:numFmt w:val="bullet"/>
      <w:lvlText w:val=""/>
      <w:lvlJc w:val="left"/>
      <w:pPr>
        <w:ind w:left="7350" w:hanging="360"/>
      </w:pPr>
      <w:rPr>
        <w:rFonts w:ascii="Wingdings" w:hAnsi="Wingdings" w:hint="default"/>
      </w:rPr>
    </w:lvl>
  </w:abstractNum>
  <w:num w:numId="1" w16cid:durableId="328751763">
    <w:abstractNumId w:val="2"/>
  </w:num>
  <w:num w:numId="2" w16cid:durableId="1436709677">
    <w:abstractNumId w:val="3"/>
  </w:num>
  <w:num w:numId="3" w16cid:durableId="17588848">
    <w:abstractNumId w:val="0"/>
  </w:num>
  <w:num w:numId="4" w16cid:durableId="6561624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attachedTemplate r:id="rId1"/>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611"/>
    <w:rsid w:val="000D30E0"/>
    <w:rsid w:val="001E70F3"/>
    <w:rsid w:val="002B1EE9"/>
    <w:rsid w:val="002D4E83"/>
    <w:rsid w:val="0041128B"/>
    <w:rsid w:val="0071681E"/>
    <w:rsid w:val="007B73EF"/>
    <w:rsid w:val="00804507"/>
    <w:rsid w:val="009E4519"/>
    <w:rsid w:val="00A01641"/>
    <w:rsid w:val="00B326F9"/>
    <w:rsid w:val="00CF478B"/>
    <w:rsid w:val="00E726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03AF2"/>
  <w15:docId w15:val="{82363030-178B-3C44-95EE-7CF6EB8CF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0"/>
      <w:ind w:left="77" w:hanging="10"/>
      <w:jc w:val="both"/>
    </w:pPr>
    <w:rPr>
      <w:rFonts w:ascii="Calibri" w:eastAsia="Calibri" w:hAnsi="Calibri" w:cs="Calibri"/>
      <w:color w:val="000000"/>
      <w:sz w:val="20"/>
    </w:rPr>
  </w:style>
  <w:style w:type="paragraph" w:styleId="Titolo1">
    <w:name w:val="heading 1"/>
    <w:next w:val="Normale"/>
    <w:link w:val="Titolo1Carattere"/>
    <w:uiPriority w:val="9"/>
    <w:qFormat/>
    <w:pPr>
      <w:keepNext/>
      <w:keepLines/>
      <w:spacing w:after="127"/>
      <w:ind w:left="860" w:hanging="10"/>
      <w:outlineLvl w:val="0"/>
    </w:pPr>
    <w:rPr>
      <w:rFonts w:ascii="Calibri" w:eastAsia="Calibri" w:hAnsi="Calibri" w:cs="Calibri"/>
      <w:color w:val="000000"/>
      <w:sz w:val="20"/>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color w:val="000000"/>
      <w:sz w:val="20"/>
      <w:u w:val="single" w:color="000000"/>
    </w:rPr>
  </w:style>
  <w:style w:type="paragraph" w:styleId="Paragrafoelenco">
    <w:name w:val="List Paragraph"/>
    <w:basedOn w:val="Normale"/>
    <w:uiPriority w:val="34"/>
    <w:qFormat/>
    <w:rsid w:val="007B73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4.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erenapucci/Downloads/Modulo%20di%20richiesta%20uscita%20autonom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Modulo di richiesta uscita autonoma.dotx</Template>
  <TotalTime>0</TotalTime>
  <Pages>1</Pages>
  <Words>491</Words>
  <Characters>2672</Characters>
  <Application>Microsoft Office Word</Application>
  <DocSecurity>0</DocSecurity>
  <Lines>116</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Pucci</dc:creator>
  <cp:keywords/>
  <cp:lastModifiedBy>Camilla Giannotti</cp:lastModifiedBy>
  <cp:revision>1</cp:revision>
  <dcterms:created xsi:type="dcterms:W3CDTF">2026-09-09T21:17:00Z</dcterms:created>
  <dcterms:modified xsi:type="dcterms:W3CDTF">2026-09-09T21:17:00Z</dcterms:modified>
</cp:coreProperties>
</file>